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499" w:rsidRDefault="003E5499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3E5499" w:rsidRPr="0061281F" w:rsidRDefault="003E5499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3E5499" w:rsidRPr="00954651" w:rsidRDefault="003E5499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3E5499" w:rsidRDefault="003E5499" w:rsidP="00AD7D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499" w:rsidRPr="00BF2975" w:rsidRDefault="003E5499" w:rsidP="00AD7D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F2975">
        <w:rPr>
          <w:rFonts w:ascii="Times New Roman" w:hAnsi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3E5499" w:rsidRPr="00BF2975" w:rsidRDefault="003E5499" w:rsidP="00AD7D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F2975">
        <w:rPr>
          <w:rFonts w:ascii="Times New Roman" w:hAnsi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3E5499" w:rsidRPr="00F362ED" w:rsidRDefault="003E5499" w:rsidP="00E549F8">
      <w:pPr>
        <w:spacing w:after="0" w:line="240" w:lineRule="auto"/>
        <w:jc w:val="both"/>
        <w:rPr>
          <w:rFonts w:ascii="Times New Roman" w:hAnsi="Times New Roman"/>
          <w:bCs/>
          <w:iCs/>
          <w:sz w:val="14"/>
          <w:szCs w:val="14"/>
        </w:rPr>
      </w:pPr>
    </w:p>
    <w:tbl>
      <w:tblPr>
        <w:tblW w:w="0" w:type="auto"/>
        <w:tblLook w:val="00A0"/>
      </w:tblPr>
      <w:tblGrid>
        <w:gridCol w:w="1386"/>
        <w:gridCol w:w="8928"/>
      </w:tblGrid>
      <w:tr w:rsidR="003E5499" w:rsidRPr="00315EE0" w:rsidTr="00315EE0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15EE0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34.img.avito.st/1280x960/5526789934.jpg" style="width:56.25pt;height:33.75pt;visibility:visible">
                  <v:imagedata r:id="rId7" o:title=""/>
                </v:shape>
              </w:pict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3E5499" w:rsidRPr="00315EE0" w:rsidTr="00315EE0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3E5499" w:rsidRPr="00F362ED" w:rsidRDefault="003E5499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W w:w="0" w:type="auto"/>
        <w:tblLook w:val="00A0"/>
      </w:tblPr>
      <w:tblGrid>
        <w:gridCol w:w="1386"/>
        <w:gridCol w:w="8928"/>
      </w:tblGrid>
      <w:tr w:rsidR="003E5499" w:rsidRPr="00315EE0" w:rsidTr="00315EE0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3E5499" w:rsidRPr="00315EE0" w:rsidRDefault="003E5499" w:rsidP="00315EE0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 w:rsidRPr="007700EA">
              <w:rPr>
                <w:noProof/>
              </w:rPr>
              <w:pict>
                <v:shape id="Рисунок 10" o:spid="_x0000_i1026" type="#_x0000_t75" alt="https://a.d-cd.net/63e469es-960.jpg" style="width:56.25pt;height:36.75pt;visibility:visible">
                  <v:imagedata r:id="rId8" o:title=""/>
                </v:shape>
              </w:pict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3E5499" w:rsidRPr="00315EE0" w:rsidTr="00315E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E5499" w:rsidRPr="00315EE0" w:rsidRDefault="003E5499" w:rsidP="00315EE0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 w:rsidR="003E5499" w:rsidRPr="00F362ED" w:rsidRDefault="003E5499" w:rsidP="00E549F8">
      <w:pPr>
        <w:spacing w:after="0" w:line="240" w:lineRule="auto"/>
        <w:jc w:val="both"/>
        <w:rPr>
          <w:rFonts w:ascii="Times New Roman" w:hAnsi="Times New Roman"/>
          <w:b/>
          <w:sz w:val="14"/>
          <w:szCs w:val="14"/>
        </w:rPr>
      </w:pPr>
    </w:p>
    <w:tbl>
      <w:tblPr>
        <w:tblW w:w="0" w:type="auto"/>
        <w:tblLook w:val="00A0"/>
      </w:tblPr>
      <w:tblGrid>
        <w:gridCol w:w="1384"/>
        <w:gridCol w:w="8930"/>
      </w:tblGrid>
      <w:tr w:rsidR="003E5499" w:rsidRPr="00315EE0" w:rsidTr="00315EE0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5EE0">
              <w:rPr>
                <w:noProof/>
                <w:lang w:eastAsia="ru-RU"/>
              </w:rPr>
              <w:pict>
                <v:shape id="Рисунок 7" o:spid="_x0000_i1027" type="#_x0000_t75" alt="https://im0-tub-ru.yandex.net/i?id=05c5bf0dbacbb326ee9a6dbf778d8c77&amp;n=13" style="width:48pt;height:30.75pt;visibility:visible">
                  <v:imagedata r:id="rId9" o:title=""/>
                </v:shape>
              </w:pict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 w:rsidR="003E5499" w:rsidRPr="00315EE0" w:rsidTr="00315E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E5499" w:rsidRPr="00315EE0" w:rsidRDefault="003E5499" w:rsidP="00315EE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местоположение, адрес;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вид использования, наименование;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площадь;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материал стен;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год постройки;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этажность и др.</w:t>
            </w:r>
          </w:p>
        </w:tc>
      </w:tr>
    </w:tbl>
    <w:p w:rsidR="003E5499" w:rsidRPr="00F362ED" w:rsidRDefault="003E5499" w:rsidP="00E549F8">
      <w:pPr>
        <w:spacing w:after="0" w:line="240" w:lineRule="auto"/>
        <w:jc w:val="both"/>
        <w:rPr>
          <w:rFonts w:ascii="Times New Roman" w:hAnsi="Times New Roman"/>
          <w:b/>
          <w:sz w:val="14"/>
          <w:szCs w:val="14"/>
        </w:rPr>
      </w:pPr>
    </w:p>
    <w:tbl>
      <w:tblPr>
        <w:tblW w:w="0" w:type="auto"/>
        <w:tblLook w:val="00A0"/>
      </w:tblPr>
      <w:tblGrid>
        <w:gridCol w:w="1386"/>
        <w:gridCol w:w="8928"/>
      </w:tblGrid>
      <w:tr w:rsidR="003E5499" w:rsidRPr="00315EE0" w:rsidTr="00315EE0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5EE0">
              <w:rPr>
                <w:noProof/>
                <w:lang w:eastAsia="ru-RU"/>
              </w:rPr>
              <w:pict>
                <v:shape id="Рисунок 13" o:spid="_x0000_i1028" type="#_x0000_t75" alt="https://school2.centerstart.ru/sites/school2.centerstart.ru/files/tmp/all-img/%D0%9F%D1%80%D0%BE%D0%B2%D0%B5%D1%80%D0%BA%D0%B0.jpg" style="width:56.25pt;height:33pt;visibility:visible">
                  <v:imagedata r:id="rId10" o:title=""/>
                </v:shape>
              </w:pict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 w:rsidR="003E5499" w:rsidRPr="00315EE0" w:rsidTr="00315EE0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315EE0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315EE0">
              <w:rPr>
                <w:rFonts w:ascii="Times New Roman" w:hAnsi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315EE0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315EE0">
              <w:rPr>
                <w:rFonts w:ascii="Times New Roman" w:hAnsi="Times New Roman"/>
                <w:sz w:val="28"/>
                <w:szCs w:val="28"/>
              </w:rPr>
              <w:t>), либо заказываем выписку из ЕГРН.</w:t>
            </w:r>
          </w:p>
          <w:p w:rsidR="003E5499" w:rsidRPr="00315EE0" w:rsidRDefault="003E5499" w:rsidP="00315EE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(</w:t>
            </w:r>
            <w:r w:rsidRPr="00315EE0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 w:rsidRPr="00315EE0">
              <w:rPr>
                <w:rFonts w:ascii="Times New Roman" w:hAnsi="Times New Roman"/>
                <w:sz w:val="28"/>
                <w:szCs w:val="28"/>
              </w:rPr>
              <w:t>) в разделе «Деятельность/ Государственная кадастровая оценка/</w:t>
            </w:r>
            <w:r w:rsidRPr="00315EE0">
              <w:rPr>
                <w:rFonts w:ascii="Times New Roman" w:hAnsi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1" w:history="1">
              <w:r w:rsidRPr="00315EE0">
                <w:rPr>
                  <w:rStyle w:val="Hyperlink"/>
                  <w:rFonts w:ascii="Times New Roman" w:hAnsi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 w:rsidRPr="00315EE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3E5499" w:rsidRDefault="003E5499" w:rsidP="006E73DA">
      <w:pPr>
        <w:spacing w:after="0" w:line="240" w:lineRule="auto"/>
        <w:rPr>
          <w:rFonts w:ascii="Times New Roman" w:hAnsi="Times New Roman"/>
          <w:sz w:val="20"/>
          <w:szCs w:val="20"/>
        </w:rPr>
        <w:sectPr w:rsidR="003E5499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W w:w="10348" w:type="dxa"/>
        <w:tblInd w:w="108" w:type="dxa"/>
        <w:tblLook w:val="00A0"/>
      </w:tblPr>
      <w:tblGrid>
        <w:gridCol w:w="1384"/>
        <w:gridCol w:w="8964"/>
      </w:tblGrid>
      <w:tr w:rsidR="003E5499" w:rsidRPr="00315EE0" w:rsidTr="00315EE0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315EE0">
              <w:rPr>
                <w:noProof/>
                <w:lang w:eastAsia="ru-RU"/>
              </w:rPr>
              <w:pict>
                <v:shape id="Рисунок 16" o:spid="_x0000_i1029" type="#_x0000_t75" alt="https://im0-tub-ru.yandex.net/i?id=eb13c1034f7d69cc052a1d142bc80a49&amp;ref=rim&amp;n=33&amp;w=215&amp;h=215" style="width:39.75pt;height:33.75pt;visibility:visible">
                  <v:imagedata r:id="rId13" o:title=""/>
                </v:shape>
              </w:pict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 w:rsidR="003E5499" w:rsidRPr="00315EE0" w:rsidTr="00315EE0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3E5499" w:rsidRPr="00315EE0" w:rsidRDefault="003E5499" w:rsidP="00315E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факт изменений и основания для них;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области».</w:t>
            </w:r>
          </w:p>
        </w:tc>
      </w:tr>
    </w:tbl>
    <w:p w:rsidR="003E5499" w:rsidRPr="00F362ED" w:rsidRDefault="003E5499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ook w:val="00A0"/>
      </w:tblPr>
      <w:tblGrid>
        <w:gridCol w:w="1384"/>
        <w:gridCol w:w="8964"/>
      </w:tblGrid>
      <w:tr w:rsidR="003E5499" w:rsidRPr="00315EE0" w:rsidTr="00315EE0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i1030" type="#_x0000_t75" alt="Снимок1.PNG" style="width:45pt;height:27.75pt;visibility:visible">
                  <v:imagedata r:id="rId14" o:title="" cropbottom="13107f" cropleft="9697f" cropright="7850f"/>
                </v:shape>
              </w:pict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3E5499" w:rsidRPr="00315EE0" w:rsidTr="00315E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E5499" w:rsidRPr="00315EE0" w:rsidRDefault="003E5499" w:rsidP="00315EE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собственник объекта недвижимости;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3E5499" w:rsidRPr="00F362ED" w:rsidRDefault="003E5499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9247"/>
      </w:tblGrid>
      <w:tr w:rsidR="003E5499" w:rsidRPr="00315EE0" w:rsidTr="00315EE0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3E5499" w:rsidRPr="00315EE0" w:rsidTr="00315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noProof/>
                <w:lang w:eastAsia="ru-RU"/>
              </w:rPr>
              <w:pict>
                <v:shape id="Рисунок 22" o:spid="_x0000_i1031" type="#_x0000_t75" alt="https://im0-tub-ru.yandex.net/i?id=54c454fe92fd83c781b1f5b46de45e25&amp;ref=rim&amp;n=33&amp;w=176&amp;h=215" style="width:33pt;height:25.5pt;visibility:visible">
                  <v:imagedata r:id="rId15" o:title=""/>
                </v:shape>
              </w:pict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лично;</w:t>
            </w:r>
          </w:p>
        </w:tc>
      </w:tr>
      <w:tr w:rsidR="003E5499" w:rsidRPr="00315EE0" w:rsidTr="00315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noProof/>
                <w:lang w:eastAsia="ru-RU"/>
              </w:rPr>
              <w:pict>
                <v:shape id="Рисунок 33" o:spid="_x0000_i1032" type="#_x0000_t75" alt="https://im0-tub-ru.yandex.net/i?id=ad339f5df6b1144098368e06ad6e3200&amp;ref=rim&amp;n=33&amp;w=215&amp;h=215" style="width:28.5pt;height:24pt;visibility:visible">
                  <v:imagedata r:id="rId16" o:title=""/>
                </v:shape>
              </w:pict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3E5499" w:rsidRPr="00315EE0" w:rsidTr="00315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noProof/>
                <w:lang w:eastAsia="ru-RU"/>
              </w:rPr>
              <w:pict>
                <v:shape id="Рисунок 42" o:spid="_x0000_i1033" type="#_x0000_t75" alt="https://static7.depositphotos.com/1054850/702/i/950/depositphotos_7021341-stock-photo-blue-e-mail-symbol.jpg" style="width:28.5pt;height:24pt;visibility:visible">
                  <v:imagedata r:id="rId17" o:title=""/>
                </v:shape>
              </w:pict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3E5499" w:rsidRPr="00F362ED" w:rsidRDefault="003E5499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ayout w:type="fixed"/>
        <w:tblLook w:val="00A0"/>
      </w:tblPr>
      <w:tblGrid>
        <w:gridCol w:w="1702"/>
        <w:gridCol w:w="8646"/>
      </w:tblGrid>
      <w:tr w:rsidR="003E5499" w:rsidRPr="00315EE0" w:rsidTr="00315EE0">
        <w:trPr>
          <w:trHeight w:val="1039"/>
        </w:trPr>
        <w:tc>
          <w:tcPr>
            <w:tcW w:w="1702" w:type="dxa"/>
            <w:vMerge w:val="restart"/>
            <w:vAlign w:val="center"/>
          </w:tcPr>
          <w:p w:rsidR="003E5499" w:rsidRPr="00315EE0" w:rsidRDefault="003E5499" w:rsidP="00315E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noProof/>
                <w:lang w:eastAsia="ru-RU"/>
              </w:rPr>
              <w:pict>
                <v:shape id="Рисунок 46" o:spid="_x0000_i1034" type="#_x0000_t75" alt="https://lizaalert.org/wp-content/uploads/2021/02/Dsm9ahdXoAEjx4m.jpg" style="width:77.25pt;height:63.75pt;visibility:visible">
                  <v:imagedata r:id="rId18" o:title=""/>
                </v:shape>
              </w:pict>
            </w:r>
          </w:p>
        </w:tc>
        <w:tc>
          <w:tcPr>
            <w:tcW w:w="8646" w:type="dxa"/>
          </w:tcPr>
          <w:p w:rsidR="003E5499" w:rsidRPr="00315EE0" w:rsidRDefault="003E5499" w:rsidP="00315EE0">
            <w:pPr>
              <w:pStyle w:val="ListParagraph"/>
              <w:numPr>
                <w:ilvl w:val="0"/>
                <w:numId w:val="9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 xml:space="preserve">В декларации на бумажном носителе </w:t>
            </w:r>
            <w:r w:rsidRPr="00315EE0">
              <w:rPr>
                <w:rFonts w:ascii="Times New Roman" w:hAnsi="Times New Roman"/>
                <w:b/>
                <w:sz w:val="28"/>
                <w:szCs w:val="28"/>
              </w:rPr>
              <w:t>каждый лист</w:t>
            </w:r>
            <w:r w:rsidRPr="00315E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5EE0">
              <w:rPr>
                <w:rFonts w:ascii="Times New Roman" w:hAnsi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315EE0">
              <w:rPr>
                <w:rFonts w:ascii="Times New Roman" w:hAnsi="Times New Roman"/>
                <w:sz w:val="28"/>
                <w:szCs w:val="28"/>
              </w:rPr>
              <w:t xml:space="preserve"> заявителя или его представителя.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9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3E5499" w:rsidRPr="00315EE0" w:rsidTr="00315EE0">
        <w:trPr>
          <w:trHeight w:val="1073"/>
        </w:trPr>
        <w:tc>
          <w:tcPr>
            <w:tcW w:w="1702" w:type="dxa"/>
            <w:vMerge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3E5499" w:rsidRPr="00315EE0" w:rsidRDefault="003E5499" w:rsidP="00315EE0">
            <w:pPr>
              <w:pStyle w:val="ListParagraph"/>
              <w:numPr>
                <w:ilvl w:val="0"/>
                <w:numId w:val="9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315EE0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315EE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3E5499" w:rsidRPr="00CF156B" w:rsidRDefault="003E5499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8930"/>
      </w:tblGrid>
      <w:tr w:rsidR="003E5499" w:rsidRPr="00315EE0" w:rsidTr="00315EE0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3E5499" w:rsidRPr="00315EE0" w:rsidTr="00315EE0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 xml:space="preserve">На сайте ГБУ РО «Центр содействия развитию имущественно-земельных отношений Ростовской области» в разделе </w:t>
            </w:r>
            <w:r w:rsidRPr="00315E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 w:rsidRPr="00315EE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E5499" w:rsidRPr="00315EE0" w:rsidTr="00315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1" o:spid="_x0000_i1035" type="#_x0000_t75" alt="https://assets.picspree.com/variants/MemEvoMAVsq7D6eqbJqUgCuv/624f0dc1dff9bdccab032f93c33e79de78481770e79e21d3b0469daf51f02797" style="width:56.25pt;height:34.5pt;visibility:visible">
                  <v:imagedata r:id="rId19" o:title=""/>
                </v:shape>
              </w:pict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20" w:history="1">
              <w:r w:rsidRPr="00315EE0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3E5499" w:rsidRDefault="003E5499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p w:rsidR="003E5499" w:rsidRDefault="003E5499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  <w:sectPr w:rsidR="003E5499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W w:w="10348" w:type="dxa"/>
        <w:tblInd w:w="108" w:type="dxa"/>
        <w:tblLook w:val="00A0"/>
      </w:tblPr>
      <w:tblGrid>
        <w:gridCol w:w="10348"/>
      </w:tblGrid>
      <w:tr w:rsidR="003E5499" w:rsidRPr="00315EE0" w:rsidTr="00315EE0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 w:rsidR="003E5499" w:rsidRPr="00315EE0" w:rsidTr="00315EE0">
        <w:tc>
          <w:tcPr>
            <w:tcW w:w="10348" w:type="dxa"/>
            <w:tcBorders>
              <w:top w:val="dashed" w:sz="4" w:space="0" w:color="auto"/>
            </w:tcBorders>
          </w:tcPr>
          <w:p w:rsidR="003E5499" w:rsidRPr="00315EE0" w:rsidRDefault="003E5499" w:rsidP="00315EE0">
            <w:pPr>
              <w:pStyle w:val="ListParagraph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15EE0">
              <w:rPr>
                <w:rFonts w:ascii="Times New Roman" w:hAnsi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 w:rsidRPr="00315EE0">
              <w:rPr>
                <w:rFonts w:ascii="Times New Roman" w:hAnsi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315EE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 w:rsidR="003E5499" w:rsidRPr="00315EE0" w:rsidRDefault="003E5499" w:rsidP="00315EE0">
            <w:pPr>
              <w:pStyle w:val="ListParagraph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315EE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 w:rsidR="003E5499" w:rsidRPr="00F362ED" w:rsidRDefault="003E5499" w:rsidP="00BF7C8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8964"/>
      </w:tblGrid>
      <w:tr w:rsidR="003E5499" w:rsidRPr="00315EE0" w:rsidTr="00315EE0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i1036" type="#_x0000_t75" alt="https://im0-tub-ru.yandex.net/i?id=17598756522aaf2dc73da4da276bf5fc&amp;n=13" style="width:33pt;height:33pt;visibility:visible">
                  <v:imagedata r:id="rId21" o:title=""/>
                </v:shape>
              </w:pict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3E5499" w:rsidRPr="00315EE0" w:rsidTr="00315E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 w:rsidR="003E5499" w:rsidRPr="00F362ED" w:rsidRDefault="003E5499" w:rsidP="006E73DA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8964"/>
      </w:tblGrid>
      <w:tr w:rsidR="003E5499" w:rsidRPr="00315EE0" w:rsidTr="00315EE0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noProof/>
                <w:lang w:eastAsia="ru-RU"/>
              </w:rPr>
              <w:pict>
                <v:shape id="Рисунок 4" o:spid="_x0000_i1037" type="#_x0000_t75" alt="https://w7.pngwing.com/pngs/978/68/png-transparent-document-information-organization-letter-document-miscellaneous-angle-text.png" style="width:34.5pt;height:34.5pt;visibility:visible">
                  <v:imagedata r:id="rId22" o:title=""/>
                </v:shape>
              </w:pict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 w:rsidR="003E5499" w:rsidRPr="00315EE0" w:rsidTr="00315EE0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межевой план земельного участка;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3E5499" w:rsidRPr="00315EE0" w:rsidRDefault="003E5499" w:rsidP="00315E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 w:rsidR="003E5499" w:rsidRPr="00F362ED" w:rsidRDefault="003E5499" w:rsidP="006E73DA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ook w:val="00A0"/>
      </w:tblPr>
      <w:tblGrid>
        <w:gridCol w:w="1576"/>
        <w:gridCol w:w="8772"/>
      </w:tblGrid>
      <w:tr w:rsidR="003E5499" w:rsidRPr="00315EE0" w:rsidTr="00315EE0">
        <w:tc>
          <w:tcPr>
            <w:tcW w:w="1576" w:type="dxa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noProof/>
                <w:lang w:eastAsia="ru-RU"/>
              </w:rPr>
              <w:pict>
                <v:shape id="_x0000_i1038" type="#_x0000_t75" alt="https://lizaalert.org/wp-content/uploads/2021/02/Dsm9ahdXoAEjx4m.jpg" style="width:66.75pt;height:51.75pt;visibility:visible">
                  <v:imagedata r:id="rId18" o:title=""/>
                </v:shape>
              </w:pict>
            </w:r>
          </w:p>
        </w:tc>
        <w:tc>
          <w:tcPr>
            <w:tcW w:w="8772" w:type="dxa"/>
            <w:vAlign w:val="center"/>
          </w:tcPr>
          <w:p w:rsidR="003E5499" w:rsidRPr="00315EE0" w:rsidRDefault="003E5499" w:rsidP="00315EE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К декларации может быть приложен отчет об определении рыночной стоимости объекта недвижимости.</w:t>
            </w:r>
          </w:p>
        </w:tc>
      </w:tr>
    </w:tbl>
    <w:p w:rsidR="003E5499" w:rsidRPr="00F362ED" w:rsidRDefault="003E5499" w:rsidP="006E73DA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ook w:val="00A0"/>
      </w:tblPr>
      <w:tblGrid>
        <w:gridCol w:w="1384"/>
        <w:gridCol w:w="8964"/>
      </w:tblGrid>
      <w:tr w:rsidR="003E5499" w:rsidRPr="00315EE0" w:rsidTr="00315EE0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noProof/>
                <w:lang w:eastAsia="ru-RU"/>
              </w:rPr>
              <w:pict>
                <v:shape id="_x0000_i1039" type="#_x0000_t75" alt="https://im0-tub-ru.yandex.net/i?id=5e922af40a16a4c2212ba9e45b9929d2&amp;n=13" style="width:38.25pt;height:30.75pt;visibility:visible">
                  <v:imagedata r:id="rId23" o:title=""/>
                </v:shape>
              </w:pict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 w:rsidR="003E5499" w:rsidRPr="00315EE0" w:rsidTr="00315EE0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Декларация рассматривается в течение 50 рабочих дней с даты ее регистрации.</w:t>
            </w:r>
          </w:p>
        </w:tc>
      </w:tr>
    </w:tbl>
    <w:p w:rsidR="003E5499" w:rsidRPr="00CF156B" w:rsidRDefault="003E5499" w:rsidP="006E73DA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tbl>
      <w:tblPr>
        <w:tblW w:w="10348" w:type="dxa"/>
        <w:tblInd w:w="108" w:type="dxa"/>
        <w:tblLook w:val="00A0"/>
      </w:tblPr>
      <w:tblGrid>
        <w:gridCol w:w="1384"/>
        <w:gridCol w:w="8964"/>
      </w:tblGrid>
      <w:tr w:rsidR="003E5499" w:rsidRPr="00315EE0" w:rsidTr="00315EE0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5EE0">
              <w:rPr>
                <w:noProof/>
                <w:lang w:eastAsia="ru-RU"/>
              </w:rPr>
              <w:pict>
                <v:shape id="_x0000_i1040" type="#_x0000_t75" alt="https://avatars.mds.yandex.net/get-zen_doc/99101/pub_5b31fc357d6d5000a8199c9a_5b321e8b91d24b00aa16e906/scale_1200" style="width:48pt;height:36pt;visibility:visible">
                  <v:imagedata r:id="rId24" o:title=""/>
                </v:shape>
              </w:pict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/>
            <w:vAlign w:val="center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 w:rsidR="003E5499" w:rsidRPr="00315EE0" w:rsidTr="00315EE0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3E5499" w:rsidRPr="00315EE0" w:rsidRDefault="003E5499" w:rsidP="00315EE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3E5499" w:rsidRDefault="003E5499" w:rsidP="004860A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  <w:sectPr w:rsidR="003E5499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3E5499" w:rsidRDefault="003E5499" w:rsidP="004860A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 w:rsidR="003E5499" w:rsidRDefault="003E5499" w:rsidP="00462C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EE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1" type="#_x0000_t75" style="width:519pt;height:203.25pt;visibility:visible">
            <v:imagedata r:id="rId25" o:title=""/>
          </v:shape>
        </w:pict>
      </w: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101"/>
        <w:gridCol w:w="9355"/>
      </w:tblGrid>
      <w:tr w:rsidR="003E5499" w:rsidRPr="00315EE0" w:rsidTr="00315EE0">
        <w:trPr>
          <w:trHeight w:val="438"/>
        </w:trPr>
        <w:tc>
          <w:tcPr>
            <w:tcW w:w="1101" w:type="dxa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EE0">
              <w:rPr>
                <w:noProof/>
                <w:lang w:eastAsia="ru-RU"/>
              </w:rPr>
              <w:pict>
                <v:shape id="Рисунок 69" o:spid="_x0000_i1042" type="#_x0000_t75" alt="https://avatars.mds.yandex.net/get-zen_doc/3413906/pub_5f0ebb8ee7d81706e6da66c2_5f0f0af87e2b585adaa3cbed/scale_1200" style="width:39.75pt;height:20.25pt;visibility:visible">
                  <v:imagedata r:id="rId26" o:title=""/>
                </v:shape>
              </w:pict>
            </w:r>
          </w:p>
        </w:tc>
        <w:tc>
          <w:tcPr>
            <w:tcW w:w="9355" w:type="dxa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344025, г. Ростов-на-Дону, ул. 27-я линия, 3.</w:t>
            </w:r>
          </w:p>
        </w:tc>
      </w:tr>
    </w:tbl>
    <w:p w:rsidR="003E5499" w:rsidRPr="00BF2975" w:rsidRDefault="003E5499" w:rsidP="00462C42">
      <w:pPr>
        <w:spacing w:after="0" w:line="240" w:lineRule="auto"/>
        <w:rPr>
          <w:rFonts w:ascii="Times New Roman" w:hAnsi="Times New Roman"/>
          <w:sz w:val="6"/>
          <w:szCs w:val="6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101"/>
        <w:gridCol w:w="9355"/>
      </w:tblGrid>
      <w:tr w:rsidR="003E5499" w:rsidRPr="00315EE0" w:rsidTr="00315EE0">
        <w:trPr>
          <w:trHeight w:val="363"/>
        </w:trPr>
        <w:tc>
          <w:tcPr>
            <w:tcW w:w="1101" w:type="dxa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EE0">
              <w:rPr>
                <w:noProof/>
                <w:lang w:eastAsia="ru-RU"/>
              </w:rPr>
              <w:pict>
                <v:shape id="Рисунок 74" o:spid="_x0000_i1043" type="#_x0000_t75" alt="https://im0-tub-ru.yandex.net/i?id=7b0c705330953865a605007961641abd&amp;ref=rim&amp;n=33&amp;w=247&amp;h=215" style="width:36pt;height:18pt;visibility:visible">
                  <v:imagedata r:id="rId27" o:title=""/>
                </v:shape>
              </w:pict>
            </w:r>
          </w:p>
        </w:tc>
        <w:tc>
          <w:tcPr>
            <w:tcW w:w="9355" w:type="dxa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+7(863) 200-09-39, 200-09-38, 200-09-31</w:t>
            </w:r>
          </w:p>
        </w:tc>
      </w:tr>
    </w:tbl>
    <w:p w:rsidR="003E5499" w:rsidRPr="00BF2975" w:rsidRDefault="003E5499" w:rsidP="00462C42">
      <w:pPr>
        <w:spacing w:after="0" w:line="240" w:lineRule="auto"/>
        <w:rPr>
          <w:rFonts w:ascii="Times New Roman" w:hAnsi="Times New Roman"/>
          <w:sz w:val="6"/>
          <w:szCs w:val="6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101"/>
        <w:gridCol w:w="9355"/>
      </w:tblGrid>
      <w:tr w:rsidR="003E5499" w:rsidRPr="00315EE0" w:rsidTr="00315EE0">
        <w:trPr>
          <w:trHeight w:val="310"/>
        </w:trPr>
        <w:tc>
          <w:tcPr>
            <w:tcW w:w="1101" w:type="dxa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EE0">
              <w:rPr>
                <w:noProof/>
                <w:lang w:eastAsia="ru-RU"/>
              </w:rPr>
              <w:t xml:space="preserve">  </w:t>
            </w:r>
            <w:r w:rsidRPr="00315EE0">
              <w:rPr>
                <w:noProof/>
                <w:lang w:eastAsia="ru-RU"/>
              </w:rPr>
              <w:pict>
                <v:shape id="Рисунок 86" o:spid="_x0000_i1044" type="#_x0000_t75" alt="https://st.depositphotos.com/1325352/2489/v/950/depositphotos_24897379-stock-illustration-mail-letter.jpg" style="width:30.75pt;height:20.25pt;visibility:visible">
                  <v:imagedata r:id="rId28" o:title=""/>
                </v:shape>
              </w:pict>
            </w:r>
          </w:p>
        </w:tc>
        <w:tc>
          <w:tcPr>
            <w:tcW w:w="9355" w:type="dxa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9" w:history="1">
              <w:r w:rsidRPr="00315EE0">
                <w:rPr>
                  <w:rFonts w:ascii="Times New Roman" w:hAnsi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3E5499" w:rsidRPr="00AD7D57" w:rsidRDefault="003E5499" w:rsidP="00462C42">
      <w:pPr>
        <w:spacing w:after="0" w:line="240" w:lineRule="auto"/>
        <w:rPr>
          <w:rFonts w:ascii="Times New Roman" w:hAnsi="Times New Roman"/>
          <w:sz w:val="6"/>
          <w:szCs w:val="6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101"/>
        <w:gridCol w:w="9355"/>
      </w:tblGrid>
      <w:tr w:rsidR="003E5499" w:rsidRPr="00315EE0" w:rsidTr="00315EE0">
        <w:trPr>
          <w:trHeight w:val="547"/>
        </w:trPr>
        <w:tc>
          <w:tcPr>
            <w:tcW w:w="1101" w:type="dxa"/>
            <w:vAlign w:val="center"/>
          </w:tcPr>
          <w:p w:rsidR="003E5499" w:rsidRPr="00315EE0" w:rsidRDefault="003E5499" w:rsidP="00315E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EE0">
              <w:rPr>
                <w:noProof/>
                <w:lang w:eastAsia="ru-RU"/>
              </w:rPr>
              <w:pict>
                <v:shape id="Рисунок 89" o:spid="_x0000_i1045" type="#_x0000_t75" alt="https://im0-tub-ru.yandex.net/i?id=44891135d4043639ff0c937014005d86&amp;n=13" style="width:39pt;height:31.5pt;visibility:visible">
                  <v:imagedata r:id="rId30" o:title=""/>
                </v:shape>
              </w:pict>
            </w:r>
          </w:p>
        </w:tc>
        <w:tc>
          <w:tcPr>
            <w:tcW w:w="9355" w:type="dxa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Пн-Чт: 8:30 - 17:15</w:t>
            </w:r>
          </w:p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Пт: 8:30 - 16:00</w:t>
            </w:r>
          </w:p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3E5499" w:rsidRPr="00D77F51" w:rsidRDefault="003E5499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bCs/>
          <w:iCs/>
          <w:sz w:val="10"/>
          <w:szCs w:val="10"/>
        </w:rPr>
      </w:pPr>
    </w:p>
    <w:p w:rsidR="003E5499" w:rsidRDefault="003E5499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/>
          <w:b/>
          <w:bCs/>
          <w:iCs/>
          <w:sz w:val="28"/>
          <w:szCs w:val="28"/>
        </w:rPr>
        <w:t xml:space="preserve"> Ростовской области</w:t>
      </w:r>
    </w:p>
    <w:p w:rsidR="003E5499" w:rsidRDefault="003E5499" w:rsidP="006E73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EE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6" type="#_x0000_t75" style="width:516pt;height:207.75pt;visibility:visible">
            <v:imagedata r:id="rId31" o:title=""/>
          </v:shape>
        </w:pict>
      </w: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101"/>
        <w:gridCol w:w="9355"/>
      </w:tblGrid>
      <w:tr w:rsidR="003E5499" w:rsidRPr="00315EE0" w:rsidTr="00315EE0">
        <w:trPr>
          <w:trHeight w:val="438"/>
        </w:trPr>
        <w:tc>
          <w:tcPr>
            <w:tcW w:w="1101" w:type="dxa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EE0">
              <w:rPr>
                <w:noProof/>
                <w:lang w:eastAsia="ru-RU"/>
              </w:rPr>
              <w:pict>
                <v:shape id="_x0000_i1047" type="#_x0000_t75" alt="https://avatars.mds.yandex.net/get-zen_doc/3413906/pub_5f0ebb8ee7d81706e6da66c2_5f0f0af87e2b585adaa3cbed/scale_1200" style="width:39.75pt;height:20.25pt;visibility:visible">
                  <v:imagedata r:id="rId26" o:title=""/>
                </v:shape>
              </w:pict>
            </w:r>
          </w:p>
        </w:tc>
        <w:tc>
          <w:tcPr>
            <w:tcW w:w="9355" w:type="dxa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344050, г. Ростов-на-Дону, ул. Социалистическая, 112</w:t>
            </w:r>
          </w:p>
        </w:tc>
      </w:tr>
    </w:tbl>
    <w:p w:rsidR="003E5499" w:rsidRPr="00D77F51" w:rsidRDefault="003E5499" w:rsidP="006E73DA">
      <w:pPr>
        <w:spacing w:after="0" w:line="240" w:lineRule="auto"/>
        <w:rPr>
          <w:rFonts w:ascii="Times New Roman" w:hAnsi="Times New Roman"/>
          <w:sz w:val="4"/>
          <w:szCs w:val="4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101"/>
        <w:gridCol w:w="9355"/>
      </w:tblGrid>
      <w:tr w:rsidR="003E5499" w:rsidRPr="00315EE0" w:rsidTr="00315EE0">
        <w:trPr>
          <w:trHeight w:val="363"/>
        </w:trPr>
        <w:tc>
          <w:tcPr>
            <w:tcW w:w="1101" w:type="dxa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EE0">
              <w:rPr>
                <w:noProof/>
                <w:lang w:eastAsia="ru-RU"/>
              </w:rPr>
              <w:pict>
                <v:shape id="_x0000_i1048" type="#_x0000_t75" alt="https://im0-tub-ru.yandex.net/i?id=7b0c705330953865a605007961641abd&amp;ref=rim&amp;n=33&amp;w=247&amp;h=215" style="width:36pt;height:18pt;visibility:visible">
                  <v:imagedata r:id="rId27" o:title=""/>
                </v:shape>
              </w:pict>
            </w:r>
          </w:p>
        </w:tc>
        <w:tc>
          <w:tcPr>
            <w:tcW w:w="9355" w:type="dxa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+7(863) 240-55-71</w:t>
            </w:r>
          </w:p>
        </w:tc>
      </w:tr>
    </w:tbl>
    <w:p w:rsidR="003E5499" w:rsidRPr="00D77F51" w:rsidRDefault="003E5499" w:rsidP="006E73DA">
      <w:pPr>
        <w:spacing w:after="0" w:line="240" w:lineRule="auto"/>
        <w:rPr>
          <w:rFonts w:ascii="Times New Roman" w:hAnsi="Times New Roman"/>
          <w:sz w:val="4"/>
          <w:szCs w:val="4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101"/>
        <w:gridCol w:w="9355"/>
      </w:tblGrid>
      <w:tr w:rsidR="003E5499" w:rsidRPr="00315EE0" w:rsidTr="00315EE0">
        <w:trPr>
          <w:trHeight w:val="310"/>
        </w:trPr>
        <w:tc>
          <w:tcPr>
            <w:tcW w:w="1101" w:type="dxa"/>
          </w:tcPr>
          <w:p w:rsidR="003E5499" w:rsidRPr="00315EE0" w:rsidRDefault="003E5499" w:rsidP="00315E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EE0">
              <w:rPr>
                <w:noProof/>
                <w:lang w:eastAsia="ru-RU"/>
              </w:rPr>
              <w:t xml:space="preserve">  </w:t>
            </w:r>
            <w:r w:rsidRPr="00315EE0">
              <w:rPr>
                <w:noProof/>
                <w:lang w:eastAsia="ru-RU"/>
              </w:rPr>
              <w:pict>
                <v:shape id="_x0000_i1049" type="#_x0000_t75" alt="https://st.depositphotos.com/1325352/2489/v/950/depositphotos_24897379-stock-illustration-mail-letter.jpg" style="width:30.75pt;height:20.25pt;visibility:visible">
                  <v:imagedata r:id="rId28" o:title=""/>
                </v:shape>
              </w:pict>
            </w:r>
          </w:p>
        </w:tc>
        <w:tc>
          <w:tcPr>
            <w:tcW w:w="9355" w:type="dxa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5EE0">
              <w:rPr>
                <w:rStyle w:val="Hyperlink"/>
                <w:rFonts w:ascii="Times New Roman" w:hAnsi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Pr="00315EE0">
                <w:rPr>
                  <w:rStyle w:val="Hyperlink"/>
                  <w:rFonts w:ascii="Times New Roman" w:hAnsi="Times New Roman"/>
                  <w:bCs/>
                  <w:iCs/>
                  <w:sz w:val="26"/>
                  <w:szCs w:val="26"/>
                  <w:lang w:val="en-US"/>
                </w:rPr>
                <w:t>@donpac.ru</w:t>
              </w:r>
            </w:hyperlink>
          </w:p>
        </w:tc>
      </w:tr>
    </w:tbl>
    <w:p w:rsidR="003E5499" w:rsidRPr="00D77F51" w:rsidRDefault="003E5499" w:rsidP="006E73DA">
      <w:pPr>
        <w:spacing w:after="0" w:line="240" w:lineRule="auto"/>
        <w:rPr>
          <w:rFonts w:ascii="Times New Roman" w:hAnsi="Times New Roman"/>
          <w:sz w:val="4"/>
          <w:szCs w:val="4"/>
        </w:rPr>
      </w:pPr>
    </w:p>
    <w:tbl>
      <w:tblPr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101"/>
        <w:gridCol w:w="9355"/>
      </w:tblGrid>
      <w:tr w:rsidR="003E5499" w:rsidRPr="00315EE0" w:rsidTr="00315EE0">
        <w:trPr>
          <w:trHeight w:val="278"/>
        </w:trPr>
        <w:tc>
          <w:tcPr>
            <w:tcW w:w="1101" w:type="dxa"/>
            <w:vAlign w:val="center"/>
          </w:tcPr>
          <w:p w:rsidR="003E5499" w:rsidRPr="00315EE0" w:rsidRDefault="003E5499" w:rsidP="00315E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EE0">
              <w:rPr>
                <w:noProof/>
                <w:lang w:eastAsia="ru-RU"/>
              </w:rPr>
              <w:pict>
                <v:shape id="_x0000_i1050" type="#_x0000_t75" alt="https://im0-tub-ru.yandex.net/i?id=44891135d4043639ff0c937014005d86&amp;n=13" style="width:39pt;height:31.5pt;visibility:visible">
                  <v:imagedata r:id="rId30" o:title=""/>
                </v:shape>
              </w:pict>
            </w:r>
          </w:p>
        </w:tc>
        <w:tc>
          <w:tcPr>
            <w:tcW w:w="9355" w:type="dxa"/>
          </w:tcPr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Пн-Чт: 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: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- 1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: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Пт: 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: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- 16: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Перерыв: 13:00 - 13:</w:t>
            </w: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3E5499" w:rsidRPr="00315EE0" w:rsidRDefault="003E5499" w:rsidP="00315E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E0">
              <w:rPr>
                <w:rFonts w:ascii="Times New Roman" w:hAnsi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3E5499" w:rsidRPr="006E73DA" w:rsidRDefault="003E5499" w:rsidP="00050E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E5499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499" w:rsidRDefault="003E5499" w:rsidP="004F32E4">
      <w:pPr>
        <w:spacing w:after="0" w:line="240" w:lineRule="auto"/>
      </w:pPr>
      <w:r>
        <w:separator/>
      </w:r>
    </w:p>
  </w:endnote>
  <w:endnote w:type="continuationSeparator" w:id="0">
    <w:p w:rsidR="003E5499" w:rsidRDefault="003E549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499" w:rsidRDefault="003E5499" w:rsidP="004F32E4">
      <w:pPr>
        <w:spacing w:after="0" w:line="240" w:lineRule="auto"/>
      </w:pPr>
      <w:r>
        <w:separator/>
      </w:r>
    </w:p>
  </w:footnote>
  <w:footnote w:type="continuationSeparator" w:id="0">
    <w:p w:rsidR="003E5499" w:rsidRDefault="003E549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99" w:rsidRDefault="003E5499" w:rsidP="00F362ED">
    <w:pPr>
      <w:pStyle w:val="Header"/>
      <w:pBdr>
        <w:bottom w:val="thickThinSmallGap" w:sz="24" w:space="1" w:color="622423"/>
      </w:pBdr>
      <w:jc w:val="right"/>
      <w:rPr>
        <w:rFonts w:ascii="Cambria" w:hAnsi="Cambria"/>
        <w:sz w:val="32"/>
        <w:szCs w:val="32"/>
      </w:rPr>
    </w:pPr>
    <w:r w:rsidRPr="00F362ED">
      <w:rPr>
        <w:rFonts w:ascii="Cambria" w:hAnsi="Cambria"/>
        <w:color w:val="365F91"/>
        <w:sz w:val="32"/>
        <w:szCs w:val="32"/>
      </w:rPr>
      <w:t>ПРОВЕДЕНИЕ ГОСУДАРСТВЕННОЙ КАДАСТРОВОЙ ОЦЕНКИ НА ТЕРРИТОРИИ РОСТОВСКОЙ ОБЛАСТИ</w:t>
    </w:r>
  </w:p>
  <w:p w:rsidR="003E5499" w:rsidRDefault="003E54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15EE0"/>
    <w:rsid w:val="003205A2"/>
    <w:rsid w:val="00377289"/>
    <w:rsid w:val="00381F5C"/>
    <w:rsid w:val="003E5499"/>
    <w:rsid w:val="003E6B57"/>
    <w:rsid w:val="003F1C82"/>
    <w:rsid w:val="004064AB"/>
    <w:rsid w:val="00462C42"/>
    <w:rsid w:val="0048030D"/>
    <w:rsid w:val="004860A4"/>
    <w:rsid w:val="004F32E4"/>
    <w:rsid w:val="005059FC"/>
    <w:rsid w:val="00510EBA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700EA"/>
    <w:rsid w:val="007C1DA6"/>
    <w:rsid w:val="007D5DFD"/>
    <w:rsid w:val="007F20D1"/>
    <w:rsid w:val="008E4777"/>
    <w:rsid w:val="00905B8C"/>
    <w:rsid w:val="00927ED0"/>
    <w:rsid w:val="00954651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01FAF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C2B42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5B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E73DA"/>
    <w:pPr>
      <w:widowControl w:val="0"/>
      <w:autoSpaceDE w:val="0"/>
      <w:autoSpaceDN w:val="0"/>
    </w:pPr>
    <w:rPr>
      <w:rFonts w:ascii="Times New Roman" w:eastAsia="Times New Roman" w:hAnsi="Times New Roman"/>
      <w:sz w:val="28"/>
      <w:szCs w:val="20"/>
    </w:rPr>
  </w:style>
  <w:style w:type="table" w:styleId="TableGrid">
    <w:name w:val="Table Grid"/>
    <w:basedOn w:val="TableNormal"/>
    <w:uiPriority w:val="99"/>
    <w:rsid w:val="006E73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3A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8727E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A11CBE"/>
    <w:rPr>
      <w:rFonts w:cs="Times New Roman"/>
      <w:b/>
      <w:bCs/>
      <w:i/>
      <w:iCs/>
      <w:color w:val="4F81BD"/>
    </w:rPr>
  </w:style>
  <w:style w:type="character" w:styleId="Hyperlink">
    <w:name w:val="Hyperlink"/>
    <w:basedOn w:val="DefaultParagraphFont"/>
    <w:uiPriority w:val="99"/>
    <w:rsid w:val="00AA418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F32E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F32E4"/>
    <w:rPr>
      <w:rFonts w:cs="Times New Roman"/>
    </w:rPr>
  </w:style>
  <w:style w:type="character" w:styleId="Strong">
    <w:name w:val="Strong"/>
    <w:basedOn w:val="DefaultParagraphFont"/>
    <w:uiPriority w:val="99"/>
    <w:qFormat/>
    <w:rsid w:val="00B31321"/>
    <w:rPr>
      <w:rFonts w:cs="Times New Roman"/>
      <w:b/>
      <w:bCs/>
    </w:rPr>
  </w:style>
  <w:style w:type="character" w:styleId="FollowedHyperlink">
    <w:name w:val="FollowedHyperlink"/>
    <w:basedOn w:val="DefaultParagraphFont"/>
    <w:uiPriority w:val="99"/>
    <w:semiHidden/>
    <w:rsid w:val="005A5ED4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63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2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oro.donland.ru/activity/20386/" TargetMode="External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871</Words>
  <Characters>4971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subject/>
  <dc:creator>Пычка</dc:creator>
  <cp:keywords/>
  <dc:description/>
  <cp:lastModifiedBy>БНекл2</cp:lastModifiedBy>
  <cp:revision>2</cp:revision>
  <cp:lastPrinted>2021-08-10T10:23:00Z</cp:lastPrinted>
  <dcterms:created xsi:type="dcterms:W3CDTF">2021-08-10T10:24:00Z</dcterms:created>
  <dcterms:modified xsi:type="dcterms:W3CDTF">2021-08-10T10:24:00Z</dcterms:modified>
</cp:coreProperties>
</file>